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pStyle w:val="8"/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1036955</wp:posOffset>
          </wp:positionH>
          <wp:positionV relativeFrom="page">
            <wp:posOffset>462915</wp:posOffset>
          </wp:positionV>
          <wp:extent cx="2855595" cy="589280"/>
          <wp:effectExtent l="0" t="0" r="14605" b="203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55595" cy="58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>
      <w:drawing>
        <wp:inline distT="0" distB="0" distL="114300" distR="114300">
          <wp:extent cx="21393150" cy="8693150"/>
          <wp:effectExtent l="0" t="0" r="0" b="0"/>
          <wp:docPr id="2338683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868309" name="Picture 2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21393150" cy="8693150"/>
          <wp:effectExtent l="0" t="0" r="0" b="0"/>
          <wp:docPr id="2641040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104059" name="Picture 1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D97424A"/>
    <w:rsid w:val="3EDF8697"/>
    <w:rsid w:val="5EF3C9CB"/>
    <w:rsid w:val="67FF3FBE"/>
    <w:rsid w:val="6F1EA625"/>
    <w:rsid w:val="6FFBFDDE"/>
    <w:rsid w:val="7352531F"/>
    <w:rsid w:val="73FF9B55"/>
    <w:rsid w:val="77FF9C6F"/>
    <w:rsid w:val="7F3C9A04"/>
    <w:rsid w:val="7F7F9CEF"/>
    <w:rsid w:val="8DFFCFBD"/>
    <w:rsid w:val="9D7D639C"/>
    <w:rsid w:val="9EA68947"/>
    <w:rsid w:val="B9FEB802"/>
    <w:rsid w:val="BF6F1085"/>
    <w:rsid w:val="CFFF9B57"/>
    <w:rsid w:val="D54218BA"/>
    <w:rsid w:val="DF5DE228"/>
    <w:rsid w:val="DFFCAE14"/>
    <w:rsid w:val="EBD59E4F"/>
    <w:rsid w:val="FA5F66AB"/>
    <w:rsid w:val="FCCF9038"/>
    <w:rsid w:val="FF8AF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B9D3C1912723D1A7D202CF6A01A107A7_43</vt:lpwstr>
  </property>
</Properties>
</file>