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1035685</wp:posOffset>
          </wp:positionH>
          <wp:positionV relativeFrom="page">
            <wp:posOffset>445770</wp:posOffset>
          </wp:positionV>
          <wp:extent cx="2950210" cy="608965"/>
          <wp:effectExtent l="0" t="0" r="21590" b="635"/>
          <wp:wrapNone/>
          <wp:docPr id="17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5021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D5E1C61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9FEB802"/>
    <w:rsid w:val="BDD70BFB"/>
    <w:rsid w:val="BF6F1085"/>
    <w:rsid w:val="CFFF9B57"/>
    <w:rsid w:val="D54218BA"/>
    <w:rsid w:val="DF5DE228"/>
    <w:rsid w:val="DFFCAE14"/>
    <w:rsid w:val="EBD59E4F"/>
    <w:rsid w:val="FA5F66AB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2026-10-14T12:07:20Z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D8EF4CBE039C74043D08CF6AB8AD9F01_43</vt:lpwstr>
  </property>
</Properties>
</file>