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1054100</wp:posOffset>
          </wp:positionH>
          <wp:positionV relativeFrom="page">
            <wp:posOffset>478155</wp:posOffset>
          </wp:positionV>
          <wp:extent cx="2796540" cy="568960"/>
          <wp:effectExtent l="0" t="0" r="22860" b="15240"/>
          <wp:wrapNone/>
          <wp:docPr id="26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6540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B3FA5A"/>
    <w:rsid w:val="3FEFD800"/>
    <w:rsid w:val="5DFFE0CF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A7FF091E"/>
    <w:rsid w:val="B5F709A2"/>
    <w:rsid w:val="B9FEB802"/>
    <w:rsid w:val="BDD70BFB"/>
    <w:rsid w:val="BF6F1085"/>
    <w:rsid w:val="C7850281"/>
    <w:rsid w:val="CBAE5A5A"/>
    <w:rsid w:val="CFFF9B57"/>
    <w:rsid w:val="D54218BA"/>
    <w:rsid w:val="DF5DE228"/>
    <w:rsid w:val="DFFCAE14"/>
    <w:rsid w:val="EBD59E4F"/>
    <w:rsid w:val="EEF30A4E"/>
    <w:rsid w:val="FA5F66AB"/>
    <w:rsid w:val="FB7F1A83"/>
    <w:rsid w:val="FBFF043F"/>
    <w:rsid w:val="FCCF9038"/>
    <w:rsid w:val="FDFF955E"/>
    <w:rsid w:val="FFBE8B8D"/>
    <w:rsid w:val="FFF7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2026-10-05T20:53:00Z</dcterms:created>
  <dc:creator>Data</dc:creator>
  <cp:lastModifiedBy>Abi Nubli</cp:lastModifiedBy>
  <dcterms:modified xsi:type="dcterms:W3CDTF">2026-10-14T12:24:45Z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A0B71C44539EC21F1D12CF6AC3A642B0_43</vt:lpwstr>
  </property>
</Properties>
</file>