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F87470">
      <w:pPr>
        <w:pStyle w:val="8"/>
        <w:rPr>
          <w:rFonts w:hint="default"/>
          <w:lang w:val="en-US"/>
        </w:rPr>
      </w:pPr>
    </w:p>
    <w:sectPr>
      <w:headerReference r:id="rId3" w:type="default"/>
      <w:footerReference r:id="rId4" w:type="default"/>
      <w:pgSz w:w="11904" w:h="16836"/>
      <w:pgMar w:top="2160" w:right="1698" w:bottom="1236" w:left="1440" w:header="720" w:footer="504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rial">
    <w:panose1 w:val="020B0704020202090204"/>
    <w:charset w:val="00"/>
    <w:family w:val="swiss"/>
    <w:pitch w:val="default"/>
    <w:sig w:usb0="E0000AFF" w:usb1="00007843" w:usb2="00000001" w:usb3="00000000" w:csb0="400001BF" w:csb1="DFF70000"/>
  </w:font>
  <w:font w:name="SimHei">
    <w:altName w:val="汉仪中黑KW"/>
    <w:panose1 w:val="02010600030101010101"/>
    <w:charset w:val="00"/>
    <w:family w:val="auto"/>
    <w:pitch w:val="default"/>
    <w:sig w:usb0="00000001" w:usb1="080E0000" w:usb2="00000010" w:usb3="00000000" w:csb0="00040000" w:csb1="00000000"/>
  </w:font>
  <w:font w:name="Courier New">
    <w:panose1 w:val="02070409020205090404"/>
    <w:charset w:val="00"/>
    <w:family w:val="modern"/>
    <w:pitch w:val="default"/>
    <w:sig w:usb0="E0000AFF" w:usb1="40007843" w:usb2="00000001" w:usb3="00000000" w:csb0="400001BF" w:csb1="DFF7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SimSun">
    <w:altName w:val="汉仪书宋二KW"/>
    <w:panose1 w:val="02010600030101010101"/>
    <w:charset w:val="86"/>
    <w:family w:val="auto"/>
    <w:pitch w:val="default"/>
    <w:sig w:usb0="00000000" w:usb1="00000000" w:usb2="00000016" w:usb3="00000000" w:csb0="00040001" w:csb1="00000000"/>
  </w:font>
  <w:font w:name="Arial Unicode MS">
    <w:panose1 w:val="020B0604020202020204"/>
    <w:charset w:val="86"/>
    <w:family w:val="roman"/>
    <w:pitch w:val="default"/>
    <w:sig w:usb0="FFFFFFFF" w:usb1="E9FFFFFF" w:usb2="0000003F" w:usb3="00000000" w:csb0="603F01FF" w:csb1="FFFF0000"/>
  </w:font>
  <w:font w:name="Aptos">
    <w:altName w:val="SF Pro Display Regular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Helvetica">
    <w:panose1 w:val="00000000000000000000"/>
    <w:charset w:val="00"/>
    <w:family w:val="auto"/>
    <w:pitch w:val="default"/>
    <w:sig w:usb0="E00002FF" w:usb1="5000785B" w:usb2="00000000" w:usb3="00000000" w:csb0="2000019F" w:csb1="4F010000"/>
  </w:font>
  <w:font w:name="JEC Font Regular">
    <w:panose1 w:val="02000503000000020004"/>
    <w:charset w:val="00"/>
    <w:family w:val="auto"/>
    <w:pitch w:val="default"/>
    <w:sig w:usb0="E00002FF" w:usb1="1200A1FF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SF Pro Display Regular">
    <w:panose1 w:val="00000700000000000000"/>
    <w:charset w:val="00"/>
    <w:family w:val="auto"/>
    <w:pitch w:val="default"/>
    <w:sig w:usb0="2000028F" w:usb1="00000003" w:usb2="00000000" w:usb3="00000000" w:csb0="2000019F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5A223D">
    <w:pPr>
      <w:ind w:left="-567"/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Verification: Dokumen bertanda-tangan digital dapat diverifikasi melalui QR Code. </w:t>
    </w:r>
  </w:p>
  <w:p w14:paraId="4EE062CA">
    <w:pPr>
      <w:ind w:left="-567"/>
      <w:rPr>
        <w:color w:val="262626" w:themeColor="text1" w:themeTint="D9"/>
        <w:sz w:val="32"/>
        <w:szCs w:val="32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</w:pPr>
    <w:r>
      <w:rPr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 xml:space="preserve">Whistleblowing: Sampaikan laporan secara aman dan rahasia melalui </w:t>
    </w:r>
    <w:r>
      <w:fldChar w:fldCharType="begin"/>
    </w:r>
    <w:r>
      <w:instrText xml:space="preserve"> HYPERLINK "https://jec.co.id/id/whistleblowing" </w:instrText>
    </w:r>
    <w:r>
      <w:fldChar w:fldCharType="separate"/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t>https://jec.co.id/id/whistleblowing</w:t>
    </w:r>
    <w:r>
      <w:rPr>
        <w:rStyle w:val="6"/>
        <w:rFonts w:ascii="JEC Font Regular" w:hAnsi="JEC Font Regular" w:cs="JEC Font Regular"/>
        <w:color w:val="262626" w:themeColor="text1" w:themeTint="D9"/>
        <w:sz w:val="14"/>
        <w:szCs w:val="14"/>
        <w14:textFill>
          <w14:solidFill>
            <w14:schemeClr w14:val="tx1">
              <w14:lumMod w14:val="85000"/>
              <w14:lumOff w14:val="15000"/>
            </w14:schemeClr>
          </w14:solidFill>
        </w14:textFill>
      </w:rP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C67322">
    <w:pPr>
      <w:pStyle w:val="5"/>
      <w:tabs>
        <w:tab w:val="right" w:pos="9072"/>
        <w:tab w:val="clear" w:pos="9360"/>
      </w:tabs>
      <w:ind w:left="-567" w:right="-48"/>
      <w:jc w:val="both"/>
    </w:pPr>
    <w:bookmarkStart w:id="0" w:name="_GoBack"/>
    <w: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1047115</wp:posOffset>
          </wp:positionH>
          <wp:positionV relativeFrom="page">
            <wp:posOffset>469900</wp:posOffset>
          </wp:positionV>
          <wp:extent cx="2809240" cy="588010"/>
          <wp:effectExtent l="0" t="0" r="10160" b="2159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09240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bookmarkEnd w:id="0"/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2668905</wp:posOffset>
              </wp:positionH>
              <wp:positionV relativeFrom="paragraph">
                <wp:posOffset>3810</wp:posOffset>
              </wp:positionV>
              <wp:extent cx="360045" cy="167005"/>
              <wp:effectExtent l="0" t="0" r="2540" b="4445"/>
              <wp:wrapNone/>
              <wp:docPr id="146440284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9923" cy="167073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25400" cap="flat">
                        <a:noFill/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 rot="0" spcFirstLastPara="1" vertOverflow="overflow" horzOverflow="overflow" vert="horz" wrap="square" lIns="45718" tIns="45718" rIns="45718" bIns="45718" numCol="1" spcCol="38100" rtlCol="0" fromWordArt="0" anchor="ctr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o:spt="1" style="position:absolute;left:0pt;margin-left:210.15pt;margin-top:0.3pt;height:13.15pt;width:28.35pt;z-index:251661312;v-text-anchor:middle;mso-width-relative:page;mso-height-relative:page;" fillcolor="#FFFFFF [3212]" filled="t" stroked="f" coordsize="21600,21600" o:gfxdata="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p3/cHdgAAAAH&#10;AQAADwAAAAAAAAABACAAAAAiAAAAZHJzL2Rvd25yZXYueG1sUEsBAhQAFAAAAAgAh07iQLLpnZxV&#10;AgAAtwQAAA4AAAAAAAAAAQAgAAAAJwEAAGRycy9lMm9Eb2MueG1sUEsFBgAAAAAGAAYAWQEAAO4F&#10;AAAAAA==&#10;">
              <v:fill on="t" focussize="0,0"/>
              <v:stroke on="f" weight="2pt" joinstyle="round"/>
              <v:imagedata o:title=""/>
              <o:lock v:ext="edit" aspectratio="f"/>
              <v:textbox inset="3.59984251968504pt,3.59984251968504pt,3.59984251968504pt,3.59984251968504pt"/>
            </v:rect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897890</wp:posOffset>
              </wp:positionH>
              <wp:positionV relativeFrom="paragraph">
                <wp:posOffset>7620</wp:posOffset>
              </wp:positionV>
              <wp:extent cx="0" cy="566420"/>
              <wp:effectExtent l="0" t="0" r="38100" b="2413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566420"/>
                      </a:xfrm>
                      <a:prstGeom prst="line">
                        <a:avLst/>
                      </a:prstGeom>
                      <a:noFill/>
                      <a:ln w="6350" cap="flat">
                        <a:solidFill>
                          <a:schemeClr val="bg2"/>
                        </a:solidFill>
                        <a:prstDash val="solid"/>
                        <a:round/>
                      </a:ln>
                    </wps:spPr>
                    <wps:style>
                      <a:lnRef idx="0">
                        <a:srgbClr val="FFFFFF"/>
                      </a:lnRef>
                      <a:fillRef idx="0">
                        <a:srgbClr val="FFFFFF"/>
                      </a:fillRef>
                      <a:effectRef idx="0">
                        <a:srgbClr val="FFFFFF"/>
                      </a:effectRef>
                      <a:fontRef idx="none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70.7pt;margin-top:0.6pt;height:44.6pt;width:0pt;z-index:251659264;mso-width-relative:page;mso-height-relative:page;" filled="f" stroked="t" coordsize="21600,21600" o:gfxdata="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bcjl11QAAAAgBAAAPAAAAAAAAAAEAIAAAACIAAABkcnMvZG93bnJldi54bWxQ&#10;SwECFAAUAAAACACHTuJAv3AJasEBAACQAwAADgAAAAAAAAABACAAAAAkAQAAZHJzL2Uyb0RvYy54&#10;bWxQSwUGAAAAAAYABgBZAQAAVwUAAAAA&#10;">
              <v:fill on="f" focussize="0,0"/>
              <v:stroke weight="0.5pt" color="#535353 [3214]" joinstyle="round"/>
              <v:imagedata o:title=""/>
              <o:lock v:ext="edit" aspectratio="f"/>
            </v:line>
          </w:pict>
        </mc:Fallback>
      </mc:AlternateContent>
    </w:r>
    <w: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5328920</wp:posOffset>
          </wp:positionH>
          <wp:positionV relativeFrom="page">
            <wp:posOffset>638810</wp:posOffset>
          </wp:positionV>
          <wp:extent cx="775335" cy="342265"/>
          <wp:effectExtent l="0" t="0" r="5715" b="635"/>
          <wp:wrapNone/>
          <wp:docPr id="209582401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5824017" name="Picture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75335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drawing>
        <wp:inline distT="0" distB="0" distL="114300" distR="114300">
          <wp:extent cx="1096645" cy="562610"/>
          <wp:effectExtent l="0" t="0" r="20955" b="21590"/>
          <wp:docPr id="1730636911" name="Picture 17306369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0636911" name="Picture 1730636911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096645" cy="562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114300" distR="114300">
          <wp:extent cx="21393150" cy="8693150"/>
          <wp:effectExtent l="0" t="0" r="0" b="0"/>
          <wp:docPr id="23386830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3868309" name="Picture 2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21393150" cy="8693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114300" distR="114300">
          <wp:extent cx="21393150" cy="8693150"/>
          <wp:effectExtent l="0" t="0" r="0" b="0"/>
          <wp:docPr id="264104059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4104059" name="Picture 1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21393150" cy="8693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6"/>
  <w:displayBackgroundShape w:val="1"/>
  <w:documentProtection w:enforcement="0"/>
  <w:defaultTabStop w:val="720"/>
  <w:noPunctuationKerning w:val="1"/>
  <w:characterSpacingControl w:val="doNotCompress"/>
  <w:noLineBreaksAfter w:lang="zh-CN" w:val="‘“(〔[{〈《「『【⦅〘〖«〝︵︷︹︻︽︿﹁﹃﹇﹙﹛﹝｢"/>
  <w:noLineBreaksBefore w:lang="zh-CN" w:val="’”)〕]}〉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93C"/>
    <w:rsid w:val="004E4BF9"/>
    <w:rsid w:val="00630D7D"/>
    <w:rsid w:val="009A50E1"/>
    <w:rsid w:val="00BE093C"/>
    <w:rsid w:val="00E1671B"/>
    <w:rsid w:val="00E81957"/>
    <w:rsid w:val="00FD09F9"/>
    <w:rsid w:val="00FF6281"/>
    <w:rsid w:val="3D97424A"/>
    <w:rsid w:val="3EDF8697"/>
    <w:rsid w:val="4F4FDE34"/>
    <w:rsid w:val="5EF3C9CB"/>
    <w:rsid w:val="67FF3FBE"/>
    <w:rsid w:val="6FFBFDDE"/>
    <w:rsid w:val="7352531F"/>
    <w:rsid w:val="73FF9B55"/>
    <w:rsid w:val="77FF9C6F"/>
    <w:rsid w:val="7F3C9A04"/>
    <w:rsid w:val="7F7F9CEF"/>
    <w:rsid w:val="8DFFCFBD"/>
    <w:rsid w:val="9D7D639C"/>
    <w:rsid w:val="9EA68947"/>
    <w:rsid w:val="B9FEB802"/>
    <w:rsid w:val="BF6F1085"/>
    <w:rsid w:val="CFFF9B57"/>
    <w:rsid w:val="D54218BA"/>
    <w:rsid w:val="DF5DE228"/>
    <w:rsid w:val="DFFCAE14"/>
    <w:rsid w:val="EBD59E4F"/>
    <w:rsid w:val="FA5F66AB"/>
    <w:rsid w:val="FCCF9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rPr>
      <w:rFonts w:ascii="Times New Roman" w:hAnsi="Times New Roman" w:eastAsia="Arial Unicode MS" w:cs="Times New Roman"/>
      <w:sz w:val="24"/>
      <w:szCs w:val="24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paragraph" w:styleId="5">
    <w:name w:val="header"/>
    <w:uiPriority w:val="0"/>
    <w:pPr>
      <w:tabs>
        <w:tab w:val="center" w:pos="4680"/>
        <w:tab w:val="right" w:pos="9360"/>
      </w:tabs>
    </w:pPr>
    <w:rPr>
      <w:rFonts w:ascii="Aptos" w:hAnsi="Aptos" w:eastAsia="Aptos" w:cs="Aptos"/>
      <w:color w:val="000000"/>
      <w:kern w:val="2"/>
      <w:sz w:val="24"/>
      <w:szCs w:val="24"/>
      <w:u w:color="000000"/>
      <w:lang w:val="en-US" w:eastAsia="zh-CN" w:bidi="ar-SA"/>
    </w:rPr>
  </w:style>
  <w:style w:type="character" w:styleId="6">
    <w:name w:val="Hyperlink"/>
    <w:uiPriority w:val="0"/>
    <w:rPr>
      <w:u w:val="single"/>
    </w:rPr>
  </w:style>
  <w:style w:type="table" w:customStyle="1" w:styleId="7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Body A"/>
    <w:uiPriority w:val="0"/>
    <w:rPr>
      <w:rFonts w:ascii="Aptos" w:hAnsi="Aptos" w:eastAsia="Aptos" w:cs="Aptos"/>
      <w:color w:val="000000"/>
      <w:kern w:val="2"/>
      <w:sz w:val="24"/>
      <w:szCs w:val="24"/>
      <w:u w:color="000000"/>
      <w:lang w:val="zh-CN" w:eastAsia="zh-CN" w:bidi="ar-SA"/>
    </w:rPr>
  </w:style>
  <w:style w:type="paragraph" w:customStyle="1" w:styleId="9">
    <w:name w:val="p1"/>
    <w:uiPriority w:val="0"/>
    <w:rPr>
      <w:rFonts w:ascii="Helvetica" w:hAnsi="Helvetica" w:eastAsia="Helvetica" w:cs="Times New Roman"/>
      <w:color w:val="000000"/>
      <w:sz w:val="18"/>
      <w:szCs w:val="1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lnDef>
    <a:txDef>
      <a:spPr>
        <a:noFill/>
        <a:ln w="12700" cap="flat">
          <a:noFill/>
          <a:miter lim="400000"/>
        </a:ln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/>
      <a:style>
        <a:lnRef idx="0">
          <a:srgbClr val="FFFFFF"/>
        </a:lnRef>
        <a:fillRef idx="0">
          <a:srgbClr val="FFFFFF"/>
        </a:fillRef>
        <a:effectRef idx="0">
          <a:srgbClr val="FFFFFF"/>
        </a:effectRef>
        <a:fontRef idx="none"/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Kop Surat - PT NSD Tbk 05102026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Office_12.1.28496.28496_F1E327BC-269C-435d-A152-05C5408002CA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2026-10-06T03:53:00Z</dcterms:created>
  <dc:creator>Data</dc:creator>
  <cp:lastModifiedBy>Abi Nubli</cp:lastModifiedBy>
  <dcterms:modified xsi:type="dcterms:W3CDTF">2026-10-14T12:05:45Z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1033-12.1.28496.28496</vt:lpwstr>
  </property>
  <property fmtid="{D5CDD505-2E9C-101B-9397-08002B2CF9AE}" pid="3" name="ICV">
    <vt:lpwstr>96D29B8E0F02F1ECB202CF6AF3AFACAC_43</vt:lpwstr>
  </property>
</Properties>
</file>