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1060450</wp:posOffset>
          </wp:positionH>
          <wp:positionV relativeFrom="page">
            <wp:posOffset>469265</wp:posOffset>
          </wp:positionV>
          <wp:extent cx="2665095" cy="576580"/>
          <wp:effectExtent l="0" t="0" r="1905" b="6985"/>
          <wp:wrapNone/>
          <wp:docPr id="27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5095" cy="57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B3FA5A"/>
    <w:rsid w:val="3FEFD800"/>
    <w:rsid w:val="5DFFE0CF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1C155F"/>
    <w:rsid w:val="7F3C9A04"/>
    <w:rsid w:val="7F7F9CEF"/>
    <w:rsid w:val="8DFFCFBD"/>
    <w:rsid w:val="9D7D639C"/>
    <w:rsid w:val="9EA68947"/>
    <w:rsid w:val="A7FF091E"/>
    <w:rsid w:val="B5F709A2"/>
    <w:rsid w:val="B9FEB802"/>
    <w:rsid w:val="BDD70BFB"/>
    <w:rsid w:val="BF6F1085"/>
    <w:rsid w:val="C7850281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AE2652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2026-10-14T12:32:28Z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360FF2F465138E96E613CF6AD4D61F1A_43</vt:lpwstr>
  </property>
</Properties>
</file>