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pStyle w:val="8"/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1053465</wp:posOffset>
          </wp:positionH>
          <wp:positionV relativeFrom="page">
            <wp:posOffset>469900</wp:posOffset>
          </wp:positionV>
          <wp:extent cx="3540125" cy="580390"/>
          <wp:effectExtent l="0" t="0" r="15875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4012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21393150" cy="8693150"/>
          <wp:effectExtent l="0" t="0" r="0" b="0"/>
          <wp:docPr id="23386830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868309" name="Picture 2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21393150" cy="8693150"/>
          <wp:effectExtent l="0" t="0" r="0" b="0"/>
          <wp:docPr id="26410405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104059" name="Picture 1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D97424A"/>
    <w:rsid w:val="3EDF8697"/>
    <w:rsid w:val="5EF3C9CB"/>
    <w:rsid w:val="67FF3FBE"/>
    <w:rsid w:val="6F1EA625"/>
    <w:rsid w:val="6FFBFDDE"/>
    <w:rsid w:val="6FFF7003"/>
    <w:rsid w:val="7352531F"/>
    <w:rsid w:val="73FF6922"/>
    <w:rsid w:val="73FF9B55"/>
    <w:rsid w:val="77FF9C6F"/>
    <w:rsid w:val="78991459"/>
    <w:rsid w:val="7F3C9A04"/>
    <w:rsid w:val="7F7F9CEF"/>
    <w:rsid w:val="8DFFCFBD"/>
    <w:rsid w:val="9D7D639C"/>
    <w:rsid w:val="9EA68947"/>
    <w:rsid w:val="B9FEB802"/>
    <w:rsid w:val="BF6F1085"/>
    <w:rsid w:val="CFFF9B57"/>
    <w:rsid w:val="D54218BA"/>
    <w:rsid w:val="DF5DE228"/>
    <w:rsid w:val="DFFCAE14"/>
    <w:rsid w:val="EBD59E4F"/>
    <w:rsid w:val="EE7F6FCF"/>
    <w:rsid w:val="FA5F66AB"/>
    <w:rsid w:val="FB7F1A83"/>
    <w:rsid w:val="FCCF9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2026-10-06T10:53:00Z</dcterms:created>
  <dc:creator>Data</dc:creator>
  <cp:lastModifiedBy>Abi Nubli</cp:lastModifiedBy>
  <dcterms:modified xsi:type="dcterms:W3CDTF">2026-10-14T16:04:25Z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368E7FC1B16565DC9945CF6A6B61755D_43</vt:lpwstr>
  </property>
</Properties>
</file>