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1036955</wp:posOffset>
          </wp:positionH>
          <wp:positionV relativeFrom="page">
            <wp:posOffset>446405</wp:posOffset>
          </wp:positionV>
          <wp:extent cx="2940050" cy="607060"/>
          <wp:effectExtent l="0" t="0" r="6350" b="2540"/>
          <wp:wrapNone/>
          <wp:docPr id="1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40050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5EF3C9CB"/>
    <w:rsid w:val="67FF3FBE"/>
    <w:rsid w:val="6F1EA625"/>
    <w:rsid w:val="6FFBFDDE"/>
    <w:rsid w:val="6FFF7003"/>
    <w:rsid w:val="7352531F"/>
    <w:rsid w:val="73FF6922"/>
    <w:rsid w:val="73FF9B55"/>
    <w:rsid w:val="77FF9C6F"/>
    <w:rsid w:val="7EEC471B"/>
    <w:rsid w:val="7F3C9A04"/>
    <w:rsid w:val="7F7F9CEF"/>
    <w:rsid w:val="8DFFCFBD"/>
    <w:rsid w:val="9D7D639C"/>
    <w:rsid w:val="9EA68947"/>
    <w:rsid w:val="B9FEB802"/>
    <w:rsid w:val="BF6F1085"/>
    <w:rsid w:val="CFFF9B57"/>
    <w:rsid w:val="D54218BA"/>
    <w:rsid w:val="DF5DE228"/>
    <w:rsid w:val="DFFCAE14"/>
    <w:rsid w:val="EBD59E4F"/>
    <w:rsid w:val="FA5F66AB"/>
    <w:rsid w:val="FB7F1A83"/>
    <w:rsid w:val="FCCF9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2026-10-14T12:06:44Z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12DC616943F100900A07CF6A949F72F8_43</vt:lpwstr>
  </property>
</Properties>
</file>