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bookmarkStart w:id="0" w:name="_GoBack"/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1025525</wp:posOffset>
          </wp:positionH>
          <wp:positionV relativeFrom="page">
            <wp:posOffset>440690</wp:posOffset>
          </wp:positionV>
          <wp:extent cx="2954020" cy="610235"/>
          <wp:effectExtent l="0" t="0" r="17780" b="24765"/>
          <wp:wrapNone/>
          <wp:docPr id="20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1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5402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5F709A2"/>
    <w:rsid w:val="B9FEB802"/>
    <w:rsid w:val="BDD70BFB"/>
    <w:rsid w:val="BF6F1085"/>
    <w:rsid w:val="CBAE5A5A"/>
    <w:rsid w:val="CFFF9B57"/>
    <w:rsid w:val="D54218BA"/>
    <w:rsid w:val="DF5DE228"/>
    <w:rsid w:val="DFFCAE14"/>
    <w:rsid w:val="EBD59E4F"/>
    <w:rsid w:val="FA5F66AB"/>
    <w:rsid w:val="FB7F1A83"/>
    <w:rsid w:val="FBFF043F"/>
    <w:rsid w:val="FCCF9038"/>
    <w:rsid w:val="FDFF955E"/>
    <w:rsid w:val="FFF9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2026-10-14T12:05:15Z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82FC10120E72441DFC0BCF6A31037CD9_43</vt:lpwstr>
  </property>
</Properties>
</file>