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1053465</wp:posOffset>
          </wp:positionH>
          <wp:positionV relativeFrom="page">
            <wp:posOffset>462280</wp:posOffset>
          </wp:positionV>
          <wp:extent cx="2862580" cy="592455"/>
          <wp:effectExtent l="0" t="0" r="7620" b="17145"/>
          <wp:wrapNone/>
          <wp:docPr id="24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25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A7FF091E"/>
    <w:rsid w:val="B5F709A2"/>
    <w:rsid w:val="B9FEB802"/>
    <w:rsid w:val="BDD70BFB"/>
    <w:rsid w:val="BF6F1085"/>
    <w:rsid w:val="C7850281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2026-10-14T12:20:44Z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5D429743F4FDCEE42C11CF6A13A163DB_43</vt:lpwstr>
  </property>
</Properties>
</file>