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1039495</wp:posOffset>
          </wp:positionH>
          <wp:positionV relativeFrom="page">
            <wp:posOffset>447675</wp:posOffset>
          </wp:positionV>
          <wp:extent cx="2866390" cy="599440"/>
          <wp:effectExtent l="0" t="0" r="3810" b="10160"/>
          <wp:wrapNone/>
          <wp:docPr id="21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66390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5F709A2"/>
    <w:rsid w:val="B9FEB802"/>
    <w:rsid w:val="BDD70BFB"/>
    <w:rsid w:val="BF6F1085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2026-10-14T12:05:33Z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35D6986A77D9C675730CCF6AF9DBFF4E_43</vt:lpwstr>
  </property>
</Properties>
</file>