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1053465</wp:posOffset>
          </wp:positionH>
          <wp:positionV relativeFrom="page">
            <wp:posOffset>462280</wp:posOffset>
          </wp:positionV>
          <wp:extent cx="2840355" cy="589280"/>
          <wp:effectExtent l="0" t="0" r="4445" b="20320"/>
          <wp:wrapNone/>
          <wp:docPr id="25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2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0355" cy="589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3FEFD800"/>
    <w:rsid w:val="5DFFE0CF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DFD82F2"/>
    <w:rsid w:val="7F3C9A04"/>
    <w:rsid w:val="7F7F9CEF"/>
    <w:rsid w:val="8DFFCFBD"/>
    <w:rsid w:val="9D7D639C"/>
    <w:rsid w:val="9EA68947"/>
    <w:rsid w:val="A7FF091E"/>
    <w:rsid w:val="B5F709A2"/>
    <w:rsid w:val="B9FEB802"/>
    <w:rsid w:val="BDD70BFB"/>
    <w:rsid w:val="BF6F1085"/>
    <w:rsid w:val="C7850281"/>
    <w:rsid w:val="CBAE5A5A"/>
    <w:rsid w:val="CFFF9B57"/>
    <w:rsid w:val="D54218BA"/>
    <w:rsid w:val="DF5DE228"/>
    <w:rsid w:val="DFFCAE14"/>
    <w:rsid w:val="EBD59E4F"/>
    <w:rsid w:val="EEF30A4E"/>
    <w:rsid w:val="FA5F66AB"/>
    <w:rsid w:val="FB7F1A83"/>
    <w:rsid w:val="FBFF043F"/>
    <w:rsid w:val="FCCF9038"/>
    <w:rsid w:val="FDFF955E"/>
    <w:rsid w:val="FFBE8B8D"/>
    <w:rsid w:val="FFF74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2026-10-05T20:53:00Z</dcterms:created>
  <dc:creator>Data</dc:creator>
  <cp:lastModifiedBy>Abi Nubli</cp:lastModifiedBy>
  <dcterms:modified xsi:type="dcterms:W3CDTF">2026-10-14T12:22:05Z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55A7EE86B6623FE47D11CF6A999DD956_43</vt:lpwstr>
  </property>
</Properties>
</file>