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1032510</wp:posOffset>
          </wp:positionH>
          <wp:positionV relativeFrom="page">
            <wp:posOffset>457200</wp:posOffset>
          </wp:positionV>
          <wp:extent cx="2996565" cy="590550"/>
          <wp:effectExtent l="0" t="0" r="635" b="19050"/>
          <wp:wrapNone/>
          <wp:docPr id="22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9656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3FEFD800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DFD82F2"/>
    <w:rsid w:val="7F3C9A04"/>
    <w:rsid w:val="7F7F9CEF"/>
    <w:rsid w:val="8DFFCFBD"/>
    <w:rsid w:val="9D7D639C"/>
    <w:rsid w:val="9EA68947"/>
    <w:rsid w:val="B5F709A2"/>
    <w:rsid w:val="B9FEB802"/>
    <w:rsid w:val="BDD70BFB"/>
    <w:rsid w:val="BF6F1085"/>
    <w:rsid w:val="CBAE5A5A"/>
    <w:rsid w:val="CFFF9B57"/>
    <w:rsid w:val="D54218BA"/>
    <w:rsid w:val="DF5DE228"/>
    <w:rsid w:val="DFFCAE14"/>
    <w:rsid w:val="EBD59E4F"/>
    <w:rsid w:val="EEF30A4E"/>
    <w:rsid w:val="FA5F66AB"/>
    <w:rsid w:val="FB7F1A83"/>
    <w:rsid w:val="FBFF043F"/>
    <w:rsid w:val="FCCF9038"/>
    <w:rsid w:val="FDFF955E"/>
    <w:rsid w:val="FFBE8B8D"/>
    <w:rsid w:val="FFF7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2026-10-05T20:53:00Z</dcterms:created>
  <dc:creator>Data</dc:creator>
  <cp:lastModifiedBy>Abi Nubli</cp:lastModifiedBy>
  <dcterms:modified xsi:type="dcterms:W3CDTF">2026-10-14T12:10:41Z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BDF70D40587BA68DD10ECF6A366485D6_43</vt:lpwstr>
  </property>
</Properties>
</file>