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1046480</wp:posOffset>
          </wp:positionH>
          <wp:positionV relativeFrom="page">
            <wp:posOffset>454660</wp:posOffset>
          </wp:positionV>
          <wp:extent cx="2802890" cy="581660"/>
          <wp:effectExtent l="0" t="0" r="16510" b="2540"/>
          <wp:wrapNone/>
          <wp:docPr id="2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2890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A7FF091E"/>
    <w:rsid w:val="B5F709A2"/>
    <w:rsid w:val="B9FEB802"/>
    <w:rsid w:val="BDD70BFB"/>
    <w:rsid w:val="BF6F1085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BE8B8D"/>
    <w:rsid w:val="FFF7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2026-10-14T12:17:52Z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E6E5A3A67AE0849B8010CF6AC69F0FB0_43</vt:lpwstr>
  </property>
</Properties>
</file>