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rPr>
          <w:rFonts w:hint="default"/>
          <w:lang w:val="en-US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1026795</wp:posOffset>
          </wp:positionH>
          <wp:positionV relativeFrom="page">
            <wp:posOffset>445770</wp:posOffset>
          </wp:positionV>
          <wp:extent cx="3264535" cy="603885"/>
          <wp:effectExtent l="0" t="0" r="12065" b="5715"/>
          <wp:wrapNone/>
          <wp:docPr id="18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7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264535" cy="603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CED29B5"/>
    <w:rsid w:val="3D97424A"/>
    <w:rsid w:val="3EDF8697"/>
    <w:rsid w:val="3FEFD800"/>
    <w:rsid w:val="5EF3C9CB"/>
    <w:rsid w:val="67FF3FBE"/>
    <w:rsid w:val="6F1EA625"/>
    <w:rsid w:val="6FFBFDDE"/>
    <w:rsid w:val="6FFF7003"/>
    <w:rsid w:val="7352531F"/>
    <w:rsid w:val="7367D800"/>
    <w:rsid w:val="73FF6922"/>
    <w:rsid w:val="73FF9B55"/>
    <w:rsid w:val="77FF9C6F"/>
    <w:rsid w:val="7DFD82F2"/>
    <w:rsid w:val="7F3C9A04"/>
    <w:rsid w:val="7F7F9CEF"/>
    <w:rsid w:val="8DFFCFBD"/>
    <w:rsid w:val="9D7D639C"/>
    <w:rsid w:val="9EA68947"/>
    <w:rsid w:val="B5F709A2"/>
    <w:rsid w:val="B9FEB802"/>
    <w:rsid w:val="BDD70BFB"/>
    <w:rsid w:val="BF6F1085"/>
    <w:rsid w:val="CFFF9B57"/>
    <w:rsid w:val="D54218BA"/>
    <w:rsid w:val="DF5DE228"/>
    <w:rsid w:val="DFFCAE14"/>
    <w:rsid w:val="E29FBA11"/>
    <w:rsid w:val="EBD59E4F"/>
    <w:rsid w:val="FA5F66AB"/>
    <w:rsid w:val="FB7F1A83"/>
    <w:rsid w:val="FCCF9038"/>
    <w:rsid w:val="FDFF9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2026-10-06T03:53:00Z</dcterms:created>
  <dc:creator>Data</dc:creator>
  <cp:lastModifiedBy>Abi Nubli</cp:lastModifiedBy>
  <dcterms:modified xsi:type="dcterms:W3CDTF">2026-10-14T12:07:38Z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5E1E21703FCDEABF2F0BCF6A56D6959A_43</vt:lpwstr>
  </property>
</Properties>
</file>